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86C" w:rsidRDefault="00C0586C"/>
    <w:p w:rsidR="00C0586C" w:rsidRDefault="00C0586C"/>
    <w:p w:rsidR="00C0586C" w:rsidRPr="00AC48FD" w:rsidRDefault="00C0586C" w:rsidP="00AC48FD">
      <w:pPr>
        <w:jc w:val="center"/>
        <w:rPr>
          <w:rFonts w:ascii="Times New Roman" w:hAnsi="Times New Roman"/>
          <w:b/>
          <w:sz w:val="72"/>
          <w:szCs w:val="72"/>
        </w:rPr>
      </w:pPr>
    </w:p>
    <w:p w:rsidR="00C0586C" w:rsidRDefault="00C0586C" w:rsidP="00006025">
      <w:pPr>
        <w:jc w:val="center"/>
      </w:pPr>
      <w:r w:rsidRPr="00A23F73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alt="A close up of a signDescription automatically generated" style="width:460.5pt;height:475.5pt;visibility:visible">
            <v:imagedata r:id="rId6" o:title=""/>
          </v:shape>
        </w:pict>
      </w:r>
    </w:p>
    <w:p w:rsidR="00C0586C" w:rsidRDefault="00C0586C"/>
    <w:p w:rsidR="00C0586C" w:rsidRDefault="00C0586C"/>
    <w:p w:rsidR="00C0586C" w:rsidRDefault="00C0586C">
      <w:r w:rsidRPr="00A23F73">
        <w:rPr>
          <w:noProof/>
          <w:lang w:val="en-US"/>
        </w:rPr>
        <w:pict>
          <v:shape id="Picture 19" o:spid="_x0000_i1026" type="#_x0000_t75" style="width:526.5pt;height:180pt;visibility:visible">
            <v:imagedata r:id="rId7" o:title="" croptop="14046f" cropbottom="13522f" cropleft="2920f" cropright="3553f"/>
          </v:shape>
        </w:pict>
      </w:r>
    </w:p>
    <w:p w:rsidR="00C0586C" w:rsidRDefault="00C0586C"/>
    <w:p w:rsidR="00C0586C" w:rsidRDefault="00C0586C">
      <w:r w:rsidRPr="00A23F73">
        <w:rPr>
          <w:noProof/>
          <w:lang w:val="en-US"/>
        </w:rPr>
        <w:pict>
          <v:shape id="Picture 22" o:spid="_x0000_i1027" type="#_x0000_t75" style="width:524.25pt;height:185.25pt;visibility:visible">
            <v:imagedata r:id="rId8" o:title="" croptop="13875f" cropbottom="12692f" cropleft="3400f" cropright="1155f"/>
          </v:shape>
        </w:pict>
      </w:r>
    </w:p>
    <w:p w:rsidR="00C0586C" w:rsidRDefault="00C0586C"/>
    <w:p w:rsidR="00C0586C" w:rsidRDefault="00C0586C">
      <w:r w:rsidRPr="00A23F73">
        <w:rPr>
          <w:noProof/>
          <w:lang w:val="en-US"/>
        </w:rPr>
        <w:pict>
          <v:shape id="Picture 16" o:spid="_x0000_i1028" type="#_x0000_t75" style="width:534pt;height:191.25pt;visibility:visible">
            <v:imagedata r:id="rId9" o:title="" croptop="13875f" cropbottom="12840f" cropleft="3112f" cropright="1420f"/>
          </v:shape>
        </w:pict>
      </w:r>
    </w:p>
    <w:p w:rsidR="00C0586C" w:rsidRDefault="00C0586C"/>
    <w:p w:rsidR="00C0586C" w:rsidRDefault="00C0586C" w:rsidP="00B343FC">
      <w:pPr>
        <w:pStyle w:val="Heading1"/>
      </w:pPr>
      <w:r w:rsidRPr="00A23F73">
        <w:rPr>
          <w:noProof/>
          <w:lang w:val="en-US"/>
        </w:rPr>
        <w:pict>
          <v:shape id="Picture 1" o:spid="_x0000_i1029" type="#_x0000_t75" style="width:537.75pt;height:197.25pt;visibility:visible">
            <v:imagedata r:id="rId10" o:title="" croptop="14046f" cropbottom="12857f" cropleft="3400f" cropright="1727f"/>
          </v:shape>
        </w:pict>
      </w:r>
    </w:p>
    <w:p w:rsidR="00C0586C" w:rsidRDefault="00C0586C" w:rsidP="00B343FC"/>
    <w:p w:rsidR="00C0586C" w:rsidRDefault="00C0586C" w:rsidP="00B343FC">
      <w:r w:rsidRPr="00A23F73">
        <w:rPr>
          <w:noProof/>
          <w:lang w:val="en-US"/>
        </w:rPr>
        <w:pict>
          <v:shape id="Picture 4" o:spid="_x0000_i1030" type="#_x0000_t75" style="width:522.75pt;height:177pt;visibility:visible">
            <v:imagedata r:id="rId11" o:title="" croptop="14382f" cropbottom="13147f" cropleft="3400f" cropright="3544f"/>
          </v:shape>
        </w:pict>
      </w:r>
    </w:p>
    <w:p w:rsidR="00C0586C" w:rsidRDefault="00C0586C" w:rsidP="00B343FC"/>
    <w:p w:rsidR="00C0586C" w:rsidRDefault="00C0586C" w:rsidP="00B343FC">
      <w:r w:rsidRPr="00A23F73">
        <w:rPr>
          <w:noProof/>
          <w:lang w:val="en-US"/>
        </w:rPr>
        <w:pict>
          <v:shape id="Picture 7" o:spid="_x0000_i1031" type="#_x0000_t75" style="width:510pt;height:179.25pt;visibility:visible">
            <v:imagedata r:id="rId12" o:title="" croptop="14552f" cropbottom="13181f" cropleft="3304f" cropright="1801f"/>
          </v:shape>
        </w:pict>
      </w:r>
    </w:p>
    <w:p w:rsidR="00C0586C" w:rsidRDefault="00C0586C" w:rsidP="009778BE"/>
    <w:p w:rsidR="00C0586C" w:rsidRDefault="00C0586C" w:rsidP="009778BE"/>
    <w:p w:rsidR="00C0586C" w:rsidRDefault="00C0586C" w:rsidP="009778BE"/>
    <w:p w:rsidR="00C0586C" w:rsidRDefault="00C0586C" w:rsidP="009778BE">
      <w:r w:rsidRPr="00A23F73">
        <w:rPr>
          <w:noProof/>
          <w:lang w:val="en-US"/>
        </w:rPr>
        <w:pict>
          <v:shape id="_x0000_i1032" type="#_x0000_t75" style="width:546pt;height:186pt;visibility:visible">
            <v:imagedata r:id="rId13" o:title="" croptop="14552f" cropbottom="12504f" cropleft="3019f" cropright="2274f"/>
          </v:shape>
        </w:pict>
      </w:r>
    </w:p>
    <w:p w:rsidR="00C0586C" w:rsidRDefault="00C0586C" w:rsidP="009778BE"/>
    <w:p w:rsidR="00C0586C" w:rsidRDefault="00C0586C" w:rsidP="009778BE">
      <w:r w:rsidRPr="00A23F73">
        <w:rPr>
          <w:noProof/>
          <w:lang w:val="en-US"/>
        </w:rPr>
        <w:pict>
          <v:shape id="_x0000_i1033" type="#_x0000_t75" style="width:546pt;height:195.75pt;visibility:visible">
            <v:imagedata r:id="rId14" o:title="" croptop="14211f" cropbottom="12908f" cropleft="3304f" cropright="3003f"/>
          </v:shape>
        </w:pict>
      </w:r>
    </w:p>
    <w:p w:rsidR="00C0586C" w:rsidRDefault="00C0586C" w:rsidP="009778BE"/>
    <w:p w:rsidR="00C0586C" w:rsidRDefault="00C0586C" w:rsidP="009778BE">
      <w:r w:rsidRPr="00A23F73">
        <w:rPr>
          <w:noProof/>
          <w:lang w:val="en-US"/>
        </w:rPr>
        <w:pict>
          <v:shape id="Picture 10" o:spid="_x0000_i1034" type="#_x0000_t75" style="width:546.75pt;height:180pt;visibility:visible">
            <v:imagedata r:id="rId15" o:title="" croptop="14888f" cropbottom="12686f" cropleft="3208f" cropright="2012f"/>
          </v:shape>
        </w:pict>
      </w:r>
    </w:p>
    <w:p w:rsidR="00C0586C" w:rsidRDefault="00C0586C" w:rsidP="009778BE"/>
    <w:p w:rsidR="00C0586C" w:rsidRDefault="00C0586C" w:rsidP="009778BE"/>
    <w:p w:rsidR="00C0586C" w:rsidRDefault="00C0586C" w:rsidP="009778BE">
      <w:r w:rsidRPr="00A23F73">
        <w:rPr>
          <w:noProof/>
          <w:lang w:val="en-US"/>
        </w:rPr>
        <w:pict>
          <v:shape id="_x0000_i1035" type="#_x0000_t75" style="width:535.5pt;height:180pt;visibility:visible">
            <v:imagedata r:id="rId7" o:title="" croptop="14046f" cropbottom="13522f" cropleft="2920f" cropright="3553f"/>
          </v:shape>
        </w:pict>
      </w:r>
    </w:p>
    <w:p w:rsidR="00C0586C" w:rsidRDefault="00C0586C" w:rsidP="009778BE"/>
    <w:p w:rsidR="00C0586C" w:rsidRDefault="00C0586C" w:rsidP="009778BE"/>
    <w:p w:rsidR="00C0586C" w:rsidRDefault="00C0586C" w:rsidP="009778BE">
      <w:r w:rsidRPr="00A23F73">
        <w:rPr>
          <w:noProof/>
          <w:lang w:val="en-US"/>
        </w:rPr>
        <w:pict>
          <v:shape id="_x0000_i1036" type="#_x0000_t75" style="width:555pt;height:185.25pt;visibility:visible">
            <v:imagedata r:id="rId16" o:title="" croptop="14888f" cropbottom="13010f" cropleft="3493f" cropright="1801f"/>
          </v:shape>
        </w:pict>
      </w:r>
    </w:p>
    <w:p w:rsidR="00C0586C" w:rsidRDefault="00C0586C" w:rsidP="009778BE"/>
    <w:p w:rsidR="00C0586C" w:rsidRDefault="00C0586C" w:rsidP="009778BE">
      <w:r w:rsidRPr="00A23F73">
        <w:rPr>
          <w:noProof/>
          <w:lang w:val="en-US"/>
        </w:rPr>
        <w:pict>
          <v:shape id="_x0000_i1037" type="#_x0000_t75" style="width:532.5pt;height:186pt;visibility:visible">
            <v:imagedata r:id="rId17" o:title="" croptop="15058f" cropbottom="13363f" cropleft="3208f" cropright="2485f"/>
          </v:shape>
        </w:pict>
      </w:r>
    </w:p>
    <w:p w:rsidR="00C0586C" w:rsidRDefault="00C0586C" w:rsidP="009778BE"/>
    <w:p w:rsidR="00C0586C" w:rsidRDefault="00C0586C" w:rsidP="009778BE"/>
    <w:p w:rsidR="00C0586C" w:rsidRDefault="00C0586C" w:rsidP="009778BE">
      <w:r w:rsidRPr="00A23F73">
        <w:rPr>
          <w:noProof/>
          <w:lang w:val="en-US"/>
        </w:rPr>
        <w:pict>
          <v:shape id="_x0000_i1038" type="#_x0000_t75" style="width:501.75pt;height:177pt;visibility:visible">
            <v:imagedata r:id="rId18" o:title="" croptop="14552f" cropbottom="13005f" cropleft="2923f" cropright="3128f"/>
          </v:shape>
        </w:pict>
      </w:r>
    </w:p>
    <w:p w:rsidR="00C0586C" w:rsidRDefault="00C0586C" w:rsidP="009778BE"/>
    <w:p w:rsidR="00C0586C" w:rsidRDefault="00C0586C" w:rsidP="009778BE">
      <w:r w:rsidRPr="00A23F73">
        <w:rPr>
          <w:noProof/>
          <w:lang w:val="en-US"/>
        </w:rPr>
        <w:pict>
          <v:shape id="_x0000_i1039" type="#_x0000_t75" style="width:545.25pt;height:185.25pt;visibility:visible">
            <v:imagedata r:id="rId19" o:title="" croptop="14552f" cropbottom="13352f" cropleft="3304f" cropright="2089f"/>
          </v:shape>
        </w:pict>
      </w:r>
    </w:p>
    <w:p w:rsidR="00C0586C" w:rsidRDefault="00C0586C" w:rsidP="009778BE"/>
    <w:p w:rsidR="00C0586C" w:rsidRDefault="00C0586C" w:rsidP="009778BE">
      <w:r w:rsidRPr="00A23F73">
        <w:rPr>
          <w:noProof/>
          <w:lang w:val="en-US"/>
        </w:rPr>
        <w:pict>
          <v:shape id="_x0000_i1040" type="#_x0000_t75" style="width:512.25pt;height:185.25pt;visibility:visible">
            <v:imagedata r:id="rId20" o:title="" croptop="14888f" cropbottom="13010f" cropleft="3493f" cropright="2469f"/>
          </v:shape>
        </w:pict>
      </w:r>
    </w:p>
    <w:p w:rsidR="00C0586C" w:rsidRDefault="00C0586C" w:rsidP="009778BE"/>
    <w:p w:rsidR="00C0586C" w:rsidRDefault="00C0586C" w:rsidP="009778BE"/>
    <w:p w:rsidR="00C0586C" w:rsidRDefault="00C0586C" w:rsidP="009778BE"/>
    <w:p w:rsidR="00C0586C" w:rsidRDefault="00C0586C" w:rsidP="009778BE">
      <w:r w:rsidRPr="00A23F73">
        <w:rPr>
          <w:noProof/>
          <w:lang w:val="en-US"/>
        </w:rPr>
        <w:pict>
          <v:shape id="_x0000_i1041" type="#_x0000_t75" style="width:543pt;height:185.25pt;visibility:visible">
            <v:imagedata r:id="rId21" o:title="" croptop="14552f" cropbottom="13352f" cropleft="3304f" cropright="2373f"/>
          </v:shape>
        </w:pict>
      </w:r>
    </w:p>
    <w:p w:rsidR="00C0586C" w:rsidRDefault="00C0586C" w:rsidP="009778BE"/>
    <w:p w:rsidR="00C0586C" w:rsidRDefault="00C0586C" w:rsidP="009778BE">
      <w:r w:rsidRPr="00A23F73">
        <w:rPr>
          <w:noProof/>
          <w:lang w:val="en-US"/>
        </w:rPr>
        <w:pict>
          <v:shape id="_x0000_i1042" type="#_x0000_t75" style="width:556.5pt;height:186pt;visibility:visible">
            <v:imagedata r:id="rId22" o:title="" croptop="14552f" cropbottom="13198f" cropleft="3208f" cropright="2012f"/>
          </v:shape>
        </w:pict>
      </w:r>
    </w:p>
    <w:p w:rsidR="00C0586C" w:rsidRDefault="00C0586C" w:rsidP="009778BE"/>
    <w:p w:rsidR="00C0586C" w:rsidRDefault="00C0586C" w:rsidP="009778BE">
      <w:r w:rsidRPr="00A23F73">
        <w:rPr>
          <w:noProof/>
          <w:lang w:val="en-US"/>
        </w:rPr>
        <w:pict>
          <v:shape id="_x0000_i1043" type="#_x0000_t75" style="width:537pt;height:195.75pt;visibility:visible">
            <v:imagedata r:id="rId23" o:title="" croptop="13875f" cropbottom="13198f" cropleft="3400f" cropright="2869f"/>
          </v:shape>
        </w:pict>
      </w:r>
    </w:p>
    <w:p w:rsidR="00C0586C" w:rsidRDefault="00C0586C" w:rsidP="009778BE"/>
    <w:p w:rsidR="00C0586C" w:rsidRDefault="00C0586C" w:rsidP="009778BE"/>
    <w:p w:rsidR="00C0586C" w:rsidRDefault="00C0586C" w:rsidP="009778BE">
      <w:r w:rsidRPr="00A23F73">
        <w:rPr>
          <w:noProof/>
          <w:lang w:val="en-US"/>
        </w:rPr>
        <w:pict>
          <v:shape id="_x0000_i1044" type="#_x0000_t75" style="width:535.5pt;height:184.5pt;visibility:visible">
            <v:imagedata r:id="rId24" o:title="" croptop="14552f" cropbottom="13517f" cropleft="3112f" cropright="2322f"/>
          </v:shape>
        </w:pict>
      </w:r>
    </w:p>
    <w:p w:rsidR="00C0586C" w:rsidRDefault="00C0586C" w:rsidP="009778BE"/>
    <w:p w:rsidR="00C0586C" w:rsidRDefault="00C0586C" w:rsidP="009778BE">
      <w:r w:rsidRPr="00A23F73">
        <w:rPr>
          <w:noProof/>
          <w:lang w:val="en-US"/>
        </w:rPr>
        <w:pict>
          <v:shape id="_x0000_i1045" type="#_x0000_t75" style="width:545.25pt;height:185.25pt;visibility:visible">
            <v:imagedata r:id="rId19" o:title="" croptop="14552f" cropbottom="13352f" cropleft="3304f" cropright="2089f"/>
          </v:shape>
        </w:pict>
      </w:r>
    </w:p>
    <w:p w:rsidR="00C0586C" w:rsidRDefault="00C0586C" w:rsidP="009778BE"/>
    <w:p w:rsidR="00C0586C" w:rsidRDefault="00C0586C" w:rsidP="009778BE">
      <w:r w:rsidRPr="00A23F73">
        <w:rPr>
          <w:noProof/>
          <w:lang w:val="en-US"/>
        </w:rPr>
        <w:pict>
          <v:shape id="_x0000_i1046" type="#_x0000_t75" style="width:501.75pt;height:191.25pt;visibility:visible">
            <v:imagedata r:id="rId25" o:title="" croptop="14888f" cropbottom="13181f" cropleft="3304f" cropright="3800f"/>
          </v:shape>
        </w:pict>
      </w:r>
    </w:p>
    <w:p w:rsidR="00C0586C" w:rsidRDefault="00C0586C" w:rsidP="009778BE"/>
    <w:p w:rsidR="00C0586C" w:rsidRDefault="00C0586C" w:rsidP="009778BE"/>
    <w:p w:rsidR="00C0586C" w:rsidRDefault="00C0586C" w:rsidP="009778BE"/>
    <w:p w:rsidR="00C0586C" w:rsidRDefault="00C0586C" w:rsidP="009778BE">
      <w:r w:rsidRPr="00A23F73">
        <w:rPr>
          <w:noProof/>
          <w:lang w:val="en-US"/>
        </w:rPr>
        <w:pict>
          <v:shape id="_x0000_i1047" type="#_x0000_t75" style="width:524.25pt;height:185.25pt;visibility:visible">
            <v:imagedata r:id="rId26" o:title="" croptop="14723f" cropbottom="13181f" cropleft="3304f" cropright="3323f"/>
          </v:shape>
        </w:pict>
      </w:r>
    </w:p>
    <w:p w:rsidR="00C0586C" w:rsidRDefault="00C0586C" w:rsidP="009778BE"/>
    <w:p w:rsidR="00C0586C" w:rsidRDefault="00C0586C" w:rsidP="009778BE">
      <w:r w:rsidRPr="00A23F73">
        <w:rPr>
          <w:noProof/>
          <w:lang w:val="en-US"/>
        </w:rPr>
        <w:pict>
          <v:shape id="_x0000_i1048" type="#_x0000_t75" style="width:532.5pt;height:191.25pt;visibility:visible">
            <v:imagedata r:id="rId27" o:title="" croptop="14643f" cropbottom="13369f" cropleft="3320f" cropright="3480f"/>
          </v:shape>
        </w:pict>
      </w:r>
    </w:p>
    <w:p w:rsidR="00C0586C" w:rsidRDefault="00C0586C" w:rsidP="009778BE"/>
    <w:p w:rsidR="00C0586C" w:rsidRDefault="00C0586C" w:rsidP="009778BE">
      <w:r w:rsidRPr="00A23F73">
        <w:rPr>
          <w:noProof/>
          <w:lang w:val="en-US"/>
        </w:rPr>
        <w:pict>
          <v:shape id="_x0000_i1049" type="#_x0000_t75" style="width:546.75pt;height:197.25pt;visibility:visible">
            <v:imagedata r:id="rId28" o:title="" croptop="14382f" cropbottom="13198f" cropleft="3400f" cropright="2869f"/>
          </v:shape>
        </w:pict>
      </w:r>
    </w:p>
    <w:p w:rsidR="00C0586C" w:rsidRDefault="00C0586C" w:rsidP="009778BE"/>
    <w:p w:rsidR="00C0586C" w:rsidRPr="009778BE" w:rsidRDefault="00C0586C" w:rsidP="009778BE"/>
    <w:sectPr w:rsidR="00C0586C" w:rsidRPr="009778BE" w:rsidSect="00EC1653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586C" w:rsidRDefault="00C0586C" w:rsidP="00FB1EDE">
      <w:r>
        <w:separator/>
      </w:r>
    </w:p>
  </w:endnote>
  <w:endnote w:type="continuationSeparator" w:id="0">
    <w:p w:rsidR="00C0586C" w:rsidRDefault="00C0586C" w:rsidP="00FB1E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86C" w:rsidRDefault="00C0586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86C" w:rsidRDefault="00C0586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86C" w:rsidRDefault="00C0586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586C" w:rsidRDefault="00C0586C" w:rsidP="00FB1EDE">
      <w:r>
        <w:separator/>
      </w:r>
    </w:p>
  </w:footnote>
  <w:footnote w:type="continuationSeparator" w:id="0">
    <w:p w:rsidR="00C0586C" w:rsidRDefault="00C0586C" w:rsidP="00FB1E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86C" w:rsidRPr="00B343FC" w:rsidRDefault="00C0586C" w:rsidP="008E1A3D">
    <w:pPr>
      <w:jc w:val="center"/>
      <w:rPr>
        <w:rFonts w:ascii="Times New Roman" w:hAnsi="Times New Roman"/>
        <w:b/>
        <w:sz w:val="28"/>
        <w:szCs w:val="28"/>
      </w:rPr>
    </w:pPr>
    <w:r>
      <w:tab/>
    </w:r>
    <w:r>
      <w:rPr>
        <w:rFonts w:ascii="Times New Roman" w:hAnsi="Times New Roman"/>
        <w:b/>
        <w:sz w:val="28"/>
        <w:szCs w:val="28"/>
      </w:rPr>
      <w:t xml:space="preserve">Ridge Meadows </w:t>
    </w:r>
    <w:r w:rsidRPr="00B343FC">
      <w:rPr>
        <w:rFonts w:ascii="Times New Roman" w:hAnsi="Times New Roman"/>
        <w:b/>
        <w:sz w:val="28"/>
        <w:szCs w:val="28"/>
      </w:rPr>
      <w:t>Practice Plan</w:t>
    </w:r>
    <w:r>
      <w:rPr>
        <w:rFonts w:ascii="Times New Roman" w:hAnsi="Times New Roman"/>
        <w:b/>
        <w:sz w:val="28"/>
        <w:szCs w:val="28"/>
      </w:rPr>
      <w:t xml:space="preserve"> 7</w:t>
    </w:r>
  </w:p>
  <w:p w:rsidR="00C0586C" w:rsidRDefault="00C0586C" w:rsidP="008E1A3D">
    <w:pPr>
      <w:pStyle w:val="Header"/>
      <w:tabs>
        <w:tab w:val="clear" w:pos="4680"/>
        <w:tab w:val="clear" w:pos="9360"/>
        <w:tab w:val="left" w:pos="4048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86C" w:rsidRDefault="00C0586C" w:rsidP="002504A2">
    <w:pPr>
      <w:jc w:val="center"/>
      <w:rPr>
        <w:rFonts w:ascii="Times New Roman" w:hAnsi="Times New Roman"/>
        <w:b/>
        <w:sz w:val="28"/>
        <w:szCs w:val="28"/>
      </w:rPr>
    </w:pPr>
    <w:smartTag w:uri="urn:schemas-microsoft-com:office:smarttags" w:element="City">
      <w:smartTag w:uri="urn:schemas-microsoft-com:office:smarttags" w:element="place">
        <w:r>
          <w:rPr>
            <w:rFonts w:ascii="Times New Roman" w:hAnsi="Times New Roman"/>
            <w:b/>
            <w:sz w:val="28"/>
            <w:szCs w:val="28"/>
          </w:rPr>
          <w:t>St Albert</w:t>
        </w:r>
      </w:smartTag>
    </w:smartTag>
    <w:r>
      <w:rPr>
        <w:rFonts w:ascii="Times New Roman" w:hAnsi="Times New Roman"/>
        <w:b/>
        <w:sz w:val="28"/>
        <w:szCs w:val="28"/>
      </w:rPr>
      <w:t xml:space="preserve"> Minor Ball Hockey</w:t>
    </w:r>
  </w:p>
  <w:p w:rsidR="00C0586C" w:rsidRPr="00B343FC" w:rsidRDefault="00C0586C" w:rsidP="002504A2">
    <w:pPr>
      <w:jc w:val="center"/>
      <w:rPr>
        <w:rFonts w:ascii="Times New Roman" w:hAnsi="Times New Roman"/>
        <w:b/>
        <w:sz w:val="28"/>
        <w:szCs w:val="28"/>
      </w:rPr>
    </w:pPr>
    <w:r>
      <w:rPr>
        <w:rFonts w:ascii="Times New Roman" w:hAnsi="Times New Roman"/>
        <w:b/>
        <w:sz w:val="28"/>
        <w:szCs w:val="28"/>
      </w:rPr>
      <w:t xml:space="preserve"> </w:t>
    </w:r>
    <w:r w:rsidRPr="00B343FC">
      <w:rPr>
        <w:rFonts w:ascii="Times New Roman" w:hAnsi="Times New Roman"/>
        <w:b/>
        <w:sz w:val="28"/>
        <w:szCs w:val="28"/>
      </w:rPr>
      <w:t>Practice Plan</w:t>
    </w:r>
    <w:r>
      <w:rPr>
        <w:rFonts w:ascii="Times New Roman" w:hAnsi="Times New Roman"/>
        <w:b/>
        <w:sz w:val="28"/>
        <w:szCs w:val="28"/>
      </w:rPr>
      <w:t xml:space="preserve"> 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86C" w:rsidRDefault="00C0586C" w:rsidP="006C6E01">
    <w:pPr>
      <w:jc w:val="center"/>
      <w:rPr>
        <w:rFonts w:ascii="Times New Roman" w:hAnsi="Times New Roman"/>
        <w:b/>
        <w:sz w:val="28"/>
        <w:szCs w:val="28"/>
      </w:rPr>
    </w:pPr>
    <w:smartTag w:uri="urn:schemas-microsoft-com:office:smarttags" w:element="City">
      <w:smartTag w:uri="urn:schemas-microsoft-com:office:smarttags" w:element="place">
        <w:r>
          <w:rPr>
            <w:rFonts w:ascii="Times New Roman" w:hAnsi="Times New Roman"/>
            <w:b/>
            <w:sz w:val="28"/>
            <w:szCs w:val="28"/>
          </w:rPr>
          <w:t>St Albert</w:t>
        </w:r>
      </w:smartTag>
    </w:smartTag>
    <w:r>
      <w:rPr>
        <w:rFonts w:ascii="Times New Roman" w:hAnsi="Times New Roman"/>
        <w:b/>
        <w:sz w:val="28"/>
        <w:szCs w:val="28"/>
      </w:rPr>
      <w:t xml:space="preserve"> Minor Ball Hockey</w:t>
    </w:r>
  </w:p>
  <w:p w:rsidR="00C0586C" w:rsidRPr="00B343FC" w:rsidRDefault="00C0586C" w:rsidP="006C6E01">
    <w:pPr>
      <w:jc w:val="center"/>
      <w:rPr>
        <w:rFonts w:ascii="Times New Roman" w:hAnsi="Times New Roman"/>
        <w:b/>
        <w:sz w:val="28"/>
        <w:szCs w:val="28"/>
      </w:rPr>
    </w:pPr>
    <w:r>
      <w:rPr>
        <w:rFonts w:ascii="Times New Roman" w:hAnsi="Times New Roman"/>
        <w:b/>
        <w:sz w:val="28"/>
        <w:szCs w:val="28"/>
      </w:rPr>
      <w:t xml:space="preserve"> </w:t>
    </w:r>
    <w:r w:rsidRPr="00B343FC">
      <w:rPr>
        <w:rFonts w:ascii="Times New Roman" w:hAnsi="Times New Roman"/>
        <w:b/>
        <w:sz w:val="28"/>
        <w:szCs w:val="28"/>
      </w:rPr>
      <w:t>Practice Plan</w:t>
    </w:r>
    <w:r>
      <w:rPr>
        <w:rFonts w:ascii="Times New Roman" w:hAnsi="Times New Roman"/>
        <w:b/>
        <w:sz w:val="28"/>
        <w:szCs w:val="28"/>
      </w:rPr>
      <w:t xml:space="preserve"> A</w:t>
    </w:r>
  </w:p>
  <w:p w:rsidR="00C0586C" w:rsidRDefault="00C0586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0D89"/>
    <w:rsid w:val="00006025"/>
    <w:rsid w:val="00006598"/>
    <w:rsid w:val="0004068D"/>
    <w:rsid w:val="00045402"/>
    <w:rsid w:val="001E44D8"/>
    <w:rsid w:val="00200D89"/>
    <w:rsid w:val="00207CB5"/>
    <w:rsid w:val="002504A2"/>
    <w:rsid w:val="003E76C9"/>
    <w:rsid w:val="00482E94"/>
    <w:rsid w:val="00493977"/>
    <w:rsid w:val="004D2E53"/>
    <w:rsid w:val="00527A9B"/>
    <w:rsid w:val="00547A2B"/>
    <w:rsid w:val="006C6BB1"/>
    <w:rsid w:val="006C6E01"/>
    <w:rsid w:val="006F3FF1"/>
    <w:rsid w:val="008E1A3D"/>
    <w:rsid w:val="009778BE"/>
    <w:rsid w:val="00990F95"/>
    <w:rsid w:val="00A23F73"/>
    <w:rsid w:val="00A81DA7"/>
    <w:rsid w:val="00AC48FD"/>
    <w:rsid w:val="00B343FC"/>
    <w:rsid w:val="00B41CE7"/>
    <w:rsid w:val="00BD4DB3"/>
    <w:rsid w:val="00C0586C"/>
    <w:rsid w:val="00C27FE1"/>
    <w:rsid w:val="00CA3247"/>
    <w:rsid w:val="00CF07B6"/>
    <w:rsid w:val="00D00E2A"/>
    <w:rsid w:val="00D1333E"/>
    <w:rsid w:val="00E40871"/>
    <w:rsid w:val="00EC1653"/>
    <w:rsid w:val="00FB1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247"/>
    <w:rPr>
      <w:lang w:val="en-C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343FC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343FC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343F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343FC"/>
    <w:rPr>
      <w:rFonts w:ascii="Cambria" w:hAnsi="Cambria" w:cs="Times New Roman"/>
      <w:b/>
      <w:bCs/>
      <w:color w:val="4F81BD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200D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00D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FB1E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B1ED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B1E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B1ED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9</Pages>
  <Words>13</Words>
  <Characters>77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Shane Vis</dc:creator>
  <cp:keywords/>
  <dc:description/>
  <cp:lastModifiedBy>HP</cp:lastModifiedBy>
  <cp:revision>3</cp:revision>
  <cp:lastPrinted>2019-02-20T03:10:00Z</cp:lastPrinted>
  <dcterms:created xsi:type="dcterms:W3CDTF">2023-04-21T19:02:00Z</dcterms:created>
  <dcterms:modified xsi:type="dcterms:W3CDTF">2023-04-21T19:06:00Z</dcterms:modified>
</cp:coreProperties>
</file>